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726D0" w14:textId="77777777" w:rsidR="00061BFE" w:rsidRPr="00061BFE" w:rsidRDefault="00061BFE" w:rsidP="00061BFE">
      <w:pPr>
        <w:jc w:val="center"/>
        <w:rPr>
          <w:rFonts w:ascii="Arial" w:eastAsia="Arial" w:hAnsi="Arial" w:cs="Arial"/>
          <w:b/>
          <w:bCs/>
          <w:color w:val="000000"/>
          <w:u w:val="single"/>
        </w:rPr>
      </w:pPr>
      <w:r w:rsidRPr="00061BFE">
        <w:rPr>
          <w:rFonts w:ascii="Arial" w:eastAsia="Arial" w:hAnsi="Arial" w:cs="Arial"/>
          <w:b/>
          <w:bCs/>
          <w:color w:val="000000"/>
          <w:u w:val="single"/>
        </w:rPr>
        <w:t>REQUERIMENTO E DECLARAÇÃO DE ÓBITO</w:t>
      </w:r>
    </w:p>
    <w:p w14:paraId="7D08D92B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</w:p>
    <w:p w14:paraId="57803E21" w14:textId="77777777" w:rsidR="00061BFE" w:rsidRPr="00061BFE" w:rsidRDefault="00061BFE" w:rsidP="00061BFE">
      <w:pPr>
        <w:rPr>
          <w:rFonts w:ascii="Arial" w:eastAsia="Arial" w:hAnsi="Arial" w:cs="Arial"/>
          <w:b/>
          <w:bCs/>
          <w:color w:val="000000"/>
          <w:sz w:val="23"/>
          <w:szCs w:val="23"/>
        </w:rPr>
      </w:pPr>
      <w:r w:rsidRPr="00061BFE">
        <w:rPr>
          <w:rFonts w:ascii="Arial" w:eastAsia="Arial" w:hAnsi="Arial" w:cs="Arial"/>
          <w:b/>
          <w:bCs/>
          <w:color w:val="000000"/>
          <w:sz w:val="23"/>
          <w:szCs w:val="23"/>
        </w:rPr>
        <w:t>DADOS DA PESSOA DECLARANTE/REQUERENTE</w:t>
      </w:r>
    </w:p>
    <w:p w14:paraId="6DDC6D66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3C5DD419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Nome: _______________________________________________________</w:t>
      </w:r>
    </w:p>
    <w:p w14:paraId="62624B7D" w14:textId="1EEFA439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RG nº: _______________________________________________________</w:t>
      </w:r>
    </w:p>
    <w:p w14:paraId="180291FF" w14:textId="0DD25824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CPF nº: ______________________________________________________</w:t>
      </w:r>
    </w:p>
    <w:p w14:paraId="5E61D47F" w14:textId="5ECD8774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Profissão: ____________________________________________________</w:t>
      </w:r>
    </w:p>
    <w:p w14:paraId="6A21F3FC" w14:textId="5DAD365A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Grau de parentesco: ____________________________________________</w:t>
      </w:r>
    </w:p>
    <w:p w14:paraId="523EB8D2" w14:textId="4E130F5A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Telefone: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</w:t>
      </w:r>
    </w:p>
    <w:p w14:paraId="339A014F" w14:textId="2B45EF28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Endereço:</w:t>
      </w:r>
      <w:r>
        <w:rPr>
          <w:rFonts w:ascii="Arial" w:eastAsia="Arial" w:hAnsi="Arial" w:cs="Arial"/>
          <w:color w:val="000000"/>
          <w:sz w:val="23"/>
          <w:szCs w:val="23"/>
        </w:rPr>
        <w:t xml:space="preserve"> __</w:t>
      </w: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</w:t>
      </w:r>
    </w:p>
    <w:p w14:paraId="363109B8" w14:textId="7E848FEA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304054F5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2F07FA9F" w14:textId="77777777" w:rsidR="00061BFE" w:rsidRPr="00061BFE" w:rsidRDefault="00061BFE" w:rsidP="00061BFE">
      <w:pPr>
        <w:rPr>
          <w:rFonts w:ascii="Arial" w:eastAsia="Arial" w:hAnsi="Arial" w:cs="Arial"/>
          <w:b/>
          <w:bCs/>
          <w:color w:val="000000"/>
          <w:sz w:val="23"/>
          <w:szCs w:val="23"/>
        </w:rPr>
      </w:pPr>
      <w:r w:rsidRPr="00061BFE">
        <w:rPr>
          <w:rFonts w:ascii="Arial" w:eastAsia="Arial" w:hAnsi="Arial" w:cs="Arial"/>
          <w:b/>
          <w:bCs/>
          <w:color w:val="000000"/>
          <w:sz w:val="23"/>
          <w:szCs w:val="23"/>
        </w:rPr>
        <w:t>DADOS DA PESSOA FALECIDA</w:t>
      </w:r>
    </w:p>
    <w:p w14:paraId="60266167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3B739CBC" w14:textId="5ACC5780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Nome do falecido(a): ___________________________________________</w:t>
      </w:r>
    </w:p>
    <w:p w14:paraId="7D69C7E4" w14:textId="25F24245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Profissão: 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_______________________</w:t>
      </w:r>
    </w:p>
    <w:p w14:paraId="0265DB49" w14:textId="3BA8187D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Estado civil: 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</w:t>
      </w:r>
    </w:p>
    <w:p w14:paraId="26A82E15" w14:textId="14488CC3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RG Nº 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_____________________</w:t>
      </w:r>
    </w:p>
    <w:p w14:paraId="1CFC9EFE" w14:textId="0DB2829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CPF Nº 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_____________________</w:t>
      </w:r>
    </w:p>
    <w:p w14:paraId="226C3511" w14:textId="34A99489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Naturalidade: 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_____________________</w:t>
      </w:r>
    </w:p>
    <w:p w14:paraId="189A200B" w14:textId="3E92081B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Endereço residencial: ___________________________________________________________________________</w:t>
      </w:r>
    </w:p>
    <w:p w14:paraId="6BCBF307" w14:textId="034DD6A5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6C2C9644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081FCACF" w14:textId="7790E498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Deixou Bens: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 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(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)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Sim  (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)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Não                   </w:t>
      </w:r>
    </w:p>
    <w:p w14:paraId="058DAE9C" w14:textId="7407A6E0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Testamento: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      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(   ) Sim  (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) Não   </w:t>
      </w:r>
    </w:p>
    <w:p w14:paraId="07420715" w14:textId="4AEB722B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Eleitor(a):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          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(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) Sim  (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) Não                          </w:t>
      </w:r>
    </w:p>
    <w:p w14:paraId="27704C8C" w14:textId="4D6DF73C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Benefício do INSS: (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) Sim  (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) Não</w:t>
      </w:r>
    </w:p>
    <w:p w14:paraId="1A356157" w14:textId="3962A298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Reservista: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      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(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)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Sim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 (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</w:t>
      </w:r>
      <w:proofErr w:type="gramStart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 </w:t>
      </w:r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>)</w:t>
      </w:r>
      <w:proofErr w:type="gramEnd"/>
      <w:r w:rsidRPr="00061BFE">
        <w:rPr>
          <w:rFonts w:ascii="Arial" w:eastAsia="Arial" w:hAnsi="Arial" w:cs="Arial"/>
          <w:color w:val="000000"/>
          <w:sz w:val="23"/>
          <w:szCs w:val="23"/>
          <w:u w:val="single"/>
        </w:rPr>
        <w:t xml:space="preserve"> Não</w:t>
      </w:r>
    </w:p>
    <w:p w14:paraId="5A4046FD" w14:textId="77777777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5FF07511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Filhos: _____________________________________________________</w:t>
      </w:r>
    </w:p>
    <w:p w14:paraId="26C7FB2C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Pré-mortos: ________________________________________________</w:t>
      </w:r>
    </w:p>
    <w:p w14:paraId="60FB9356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Há filhos interditados? _______________________________________</w:t>
      </w:r>
    </w:p>
    <w:p w14:paraId="0CE40F37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242864D5" w14:textId="77777777" w:rsidR="00061BFE" w:rsidRPr="00061BFE" w:rsidRDefault="00061BFE" w:rsidP="00061BFE">
      <w:pPr>
        <w:rPr>
          <w:rFonts w:ascii="Arial" w:eastAsia="Arial" w:hAnsi="Arial" w:cs="Arial"/>
          <w:b/>
          <w:bCs/>
          <w:color w:val="000000"/>
          <w:sz w:val="23"/>
          <w:szCs w:val="23"/>
        </w:rPr>
      </w:pPr>
      <w:r w:rsidRPr="00061BFE">
        <w:rPr>
          <w:rFonts w:ascii="Arial" w:eastAsia="Arial" w:hAnsi="Arial" w:cs="Arial"/>
          <w:b/>
          <w:bCs/>
          <w:color w:val="000000"/>
          <w:sz w:val="23"/>
          <w:szCs w:val="23"/>
        </w:rPr>
        <w:t>FILIAÇÃO</w:t>
      </w:r>
    </w:p>
    <w:p w14:paraId="6EFA00F8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3CB10D88" w14:textId="4882BD85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Pai: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______________</w:t>
      </w:r>
    </w:p>
    <w:p w14:paraId="659C3442" w14:textId="7F4AA21F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Estado Civil: 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</w:t>
      </w:r>
      <w:r w:rsidRPr="00061BFE">
        <w:rPr>
          <w:rFonts w:ascii="Arial" w:eastAsia="Arial" w:hAnsi="Arial" w:cs="Arial"/>
          <w:color w:val="000000"/>
          <w:sz w:val="23"/>
          <w:szCs w:val="23"/>
        </w:rPr>
        <w:t>_</w:t>
      </w:r>
    </w:p>
    <w:p w14:paraId="189EB26B" w14:textId="1DCE3A3B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Naturalidade: 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</w:t>
      </w:r>
      <w:r w:rsidRPr="00061BFE">
        <w:rPr>
          <w:rFonts w:ascii="Arial" w:eastAsia="Arial" w:hAnsi="Arial" w:cs="Arial"/>
          <w:color w:val="000000"/>
          <w:sz w:val="23"/>
          <w:szCs w:val="23"/>
        </w:rPr>
        <w:t>_</w:t>
      </w:r>
    </w:p>
    <w:p w14:paraId="725F2AE5" w14:textId="2800F587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Profissão: 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</w:t>
      </w:r>
      <w:r w:rsidRPr="00061BFE">
        <w:rPr>
          <w:rFonts w:ascii="Arial" w:eastAsia="Arial" w:hAnsi="Arial" w:cs="Arial"/>
          <w:color w:val="000000"/>
          <w:sz w:val="23"/>
          <w:szCs w:val="23"/>
        </w:rPr>
        <w:t>__</w:t>
      </w:r>
    </w:p>
    <w:p w14:paraId="47FD9A23" w14:textId="1A495FCD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Endereço residencial: ___________________________________________________________________________</w:t>
      </w:r>
    </w:p>
    <w:p w14:paraId="670F0FCC" w14:textId="0BECF64B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47DDF234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4050FAED" w14:textId="7734E92E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Mãe: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_____________</w:t>
      </w:r>
    </w:p>
    <w:p w14:paraId="67318E96" w14:textId="6AB5ECB7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Estado Civil: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</w:t>
      </w:r>
      <w:r>
        <w:rPr>
          <w:rFonts w:ascii="Arial" w:eastAsia="Arial" w:hAnsi="Arial" w:cs="Arial"/>
          <w:color w:val="000000"/>
          <w:sz w:val="23"/>
          <w:szCs w:val="23"/>
        </w:rPr>
        <w:t>__</w:t>
      </w:r>
    </w:p>
    <w:p w14:paraId="679C19B5" w14:textId="697ECEF8" w:rsid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Naturalidade: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</w:t>
      </w:r>
      <w:r>
        <w:rPr>
          <w:rFonts w:ascii="Arial" w:eastAsia="Arial" w:hAnsi="Arial" w:cs="Arial"/>
          <w:color w:val="000000"/>
          <w:sz w:val="23"/>
          <w:szCs w:val="23"/>
        </w:rPr>
        <w:t>_</w:t>
      </w:r>
      <w:r>
        <w:rPr>
          <w:rFonts w:ascii="Arial" w:eastAsia="Arial" w:hAnsi="Arial" w:cs="Arial"/>
          <w:color w:val="000000"/>
          <w:sz w:val="23"/>
          <w:szCs w:val="23"/>
        </w:rPr>
        <w:t>____</w:t>
      </w:r>
    </w:p>
    <w:p w14:paraId="762D0D93" w14:textId="5D5E3CE0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Profissão: ___________________________________________</w:t>
      </w:r>
      <w:r>
        <w:rPr>
          <w:rFonts w:ascii="Arial" w:eastAsia="Arial" w:hAnsi="Arial" w:cs="Arial"/>
          <w:color w:val="000000"/>
          <w:sz w:val="23"/>
          <w:szCs w:val="23"/>
        </w:rPr>
        <w:t>_________</w:t>
      </w:r>
    </w:p>
    <w:p w14:paraId="396EB55E" w14:textId="1CB1654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Endereço residencial: ___________________________________________________________________________</w:t>
      </w:r>
    </w:p>
    <w:p w14:paraId="67309F74" w14:textId="5C8719F3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4F6209D8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7F20821A" w14:textId="77777777" w:rsidR="00061BFE" w:rsidRPr="00061BFE" w:rsidRDefault="00061BFE" w:rsidP="00061BFE">
      <w:pPr>
        <w:rPr>
          <w:rFonts w:ascii="Arial" w:eastAsia="Arial" w:hAnsi="Arial" w:cs="Arial"/>
          <w:b/>
          <w:bCs/>
          <w:color w:val="000000"/>
          <w:sz w:val="23"/>
          <w:szCs w:val="23"/>
        </w:rPr>
      </w:pPr>
      <w:r w:rsidRPr="00061BFE">
        <w:rPr>
          <w:rFonts w:ascii="Arial" w:eastAsia="Arial" w:hAnsi="Arial" w:cs="Arial"/>
          <w:b/>
          <w:bCs/>
          <w:color w:val="000000"/>
          <w:sz w:val="23"/>
          <w:szCs w:val="23"/>
        </w:rPr>
        <w:t>DADOS DO ÓBITO</w:t>
      </w:r>
    </w:p>
    <w:p w14:paraId="1D2C0919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  <w:u w:val="single"/>
        </w:rPr>
      </w:pPr>
    </w:p>
    <w:p w14:paraId="3D65BC0E" w14:textId="283F1E0E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Local do Sepultamento: __________________________________ no dia ____/____/_____, às ____h____min.</w:t>
      </w:r>
    </w:p>
    <w:p w14:paraId="02EC32DE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019E12C7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2842FF83" w14:textId="45FB7238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Documentos apresentados: ___________________________________________________________________________</w:t>
      </w:r>
    </w:p>
    <w:p w14:paraId="2D51064E" w14:textId="5A599A3F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186BA8C8" w14:textId="3A7F3CCD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___________________________________________________________________________</w:t>
      </w:r>
    </w:p>
    <w:p w14:paraId="7536B298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4E6E60AD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Votorantim, ____/___/_____.</w:t>
      </w:r>
    </w:p>
    <w:p w14:paraId="7B7F9AD8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</w:p>
    <w:p w14:paraId="6964540A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_______________________________________________________</w:t>
      </w:r>
    </w:p>
    <w:p w14:paraId="48F90256" w14:textId="77777777" w:rsidR="00061BFE" w:rsidRPr="00061BFE" w:rsidRDefault="00061BFE" w:rsidP="00061BFE">
      <w:pPr>
        <w:jc w:val="center"/>
        <w:rPr>
          <w:rFonts w:ascii="Arial" w:eastAsia="Arial" w:hAnsi="Arial" w:cs="Arial"/>
          <w:color w:val="000000"/>
          <w:sz w:val="23"/>
          <w:szCs w:val="23"/>
        </w:rPr>
      </w:pPr>
      <w:r w:rsidRPr="00061BFE">
        <w:rPr>
          <w:rFonts w:ascii="Arial" w:eastAsia="Arial" w:hAnsi="Arial" w:cs="Arial"/>
          <w:color w:val="000000"/>
          <w:sz w:val="23"/>
          <w:szCs w:val="23"/>
        </w:rPr>
        <w:t>(nome completo)</w:t>
      </w:r>
    </w:p>
    <w:p w14:paraId="13DB7D01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66574815" w14:textId="77777777" w:rsidR="00061BFE" w:rsidRPr="00061BFE" w:rsidRDefault="00061BFE" w:rsidP="00061BFE">
      <w:pPr>
        <w:rPr>
          <w:rFonts w:ascii="Arial" w:eastAsia="Arial" w:hAnsi="Arial" w:cs="Arial"/>
          <w:color w:val="000000"/>
          <w:sz w:val="23"/>
          <w:szCs w:val="23"/>
        </w:rPr>
      </w:pPr>
    </w:p>
    <w:p w14:paraId="03A98A65" w14:textId="48F0ACEF" w:rsidR="001C2E4E" w:rsidRPr="00061BFE" w:rsidRDefault="001C2E4E" w:rsidP="00061BFE"/>
    <w:sectPr w:rsidR="001C2E4E" w:rsidRPr="00061BFE">
      <w:headerReference w:type="default" r:id="rId6"/>
      <w:pgSz w:w="11905" w:h="16837"/>
      <w:pgMar w:top="1134" w:right="1134" w:bottom="72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6CC02" w14:textId="77777777" w:rsidR="00DC4E8F" w:rsidRDefault="00DC4E8F">
      <w:r>
        <w:separator/>
      </w:r>
    </w:p>
  </w:endnote>
  <w:endnote w:type="continuationSeparator" w:id="0">
    <w:p w14:paraId="01332D52" w14:textId="77777777" w:rsidR="00DC4E8F" w:rsidRDefault="00DC4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A0964" w14:textId="77777777" w:rsidR="00DC4E8F" w:rsidRDefault="00DC4E8F">
      <w:r>
        <w:rPr>
          <w:color w:val="000000"/>
        </w:rPr>
        <w:separator/>
      </w:r>
    </w:p>
  </w:footnote>
  <w:footnote w:type="continuationSeparator" w:id="0">
    <w:p w14:paraId="32EC8657" w14:textId="77777777" w:rsidR="00DC4E8F" w:rsidRDefault="00DC4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9F9DA" w14:textId="77777777" w:rsidR="00DC4E8F" w:rsidRDefault="00DC4E8F">
    <w:pPr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790745" wp14:editId="6518B529">
          <wp:simplePos x="0" y="0"/>
          <wp:positionH relativeFrom="page">
            <wp:posOffset>318768</wp:posOffset>
          </wp:positionH>
          <wp:positionV relativeFrom="paragraph">
            <wp:posOffset>-69210</wp:posOffset>
          </wp:positionV>
          <wp:extent cx="905512" cy="931545"/>
          <wp:effectExtent l="0" t="0" r="8888" b="1905"/>
          <wp:wrapThrough wrapText="bothSides">
            <wp:wrapPolygon edited="0">
              <wp:start x="8634" y="0"/>
              <wp:lineTo x="5907" y="442"/>
              <wp:lineTo x="0" y="5301"/>
              <wp:lineTo x="0" y="15460"/>
              <wp:lineTo x="5907" y="20761"/>
              <wp:lineTo x="7271" y="21202"/>
              <wp:lineTo x="14087" y="21202"/>
              <wp:lineTo x="15450" y="20761"/>
              <wp:lineTo x="21358" y="15460"/>
              <wp:lineTo x="21358" y="5301"/>
              <wp:lineTo x="15450" y="442"/>
              <wp:lineTo x="12724" y="0"/>
              <wp:lineTo x="8634" y="0"/>
            </wp:wrapPolygon>
          </wp:wrapThrough>
          <wp:docPr id="642549678" name="figuras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05512" cy="93154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z w:val="20"/>
        <w:szCs w:val="20"/>
      </w:rPr>
      <w:t>OFICIAL DE REGISTRO DE IMÓVEIS, TÍTULOS E DOCUMENTOS,</w:t>
    </w:r>
  </w:p>
  <w:p w14:paraId="15230B4F" w14:textId="77777777" w:rsidR="00DC4E8F" w:rsidRDefault="00DC4E8F">
    <w:pPr>
      <w:jc w:val="center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CIVIL DE PESSOA JURÍDICA E CIVIL DAS PESSOAS NATURAIS E DE</w:t>
    </w:r>
  </w:p>
  <w:p w14:paraId="7C758F2A" w14:textId="77777777" w:rsidR="00DC4E8F" w:rsidRDefault="00DC4E8F">
    <w:pPr>
      <w:jc w:val="center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INTERDIÇÕES E TUTELAS DA SEDE DA COMARCA DE VOTORANTIM – SP</w:t>
    </w:r>
  </w:p>
  <w:p w14:paraId="45024AAC" w14:textId="77777777" w:rsidR="00DC4E8F" w:rsidRDefault="00DC4E8F">
    <w:pPr>
      <w:ind w:firstLine="709"/>
      <w:jc w:val="center"/>
    </w:pPr>
    <w:r>
      <w:rPr>
        <w:rFonts w:ascii="Arial" w:hAnsi="Arial" w:cs="Arial"/>
        <w:b/>
        <w:bCs/>
        <w:sz w:val="20"/>
        <w:szCs w:val="20"/>
      </w:rPr>
      <w:t xml:space="preserve">Rua Paula Ney nº 109, Centro, </w:t>
    </w:r>
    <w:r>
      <w:rPr>
        <w:rFonts w:ascii="Arial" w:hAnsi="Arial" w:cs="Arial"/>
        <w:b/>
        <w:bCs/>
        <w:sz w:val="20"/>
        <w:szCs w:val="20"/>
      </w:rPr>
      <w:t>Votorantim-SP - CEP 18110-045</w:t>
    </w:r>
  </w:p>
  <w:p w14:paraId="03F7919D" w14:textId="77777777" w:rsidR="00DC4E8F" w:rsidRDefault="00DC4E8F">
    <w:pPr>
      <w:pStyle w:val="Cabealho"/>
      <w:jc w:val="center"/>
    </w:pPr>
    <w:r>
      <w:rPr>
        <w:rFonts w:ascii="Arial" w:hAnsi="Arial" w:cs="Arial"/>
        <w:b/>
        <w:bCs/>
        <w:sz w:val="20"/>
        <w:szCs w:val="20"/>
      </w:rPr>
      <w:t xml:space="preserve">e-mail: </w:t>
    </w:r>
    <w:hyperlink r:id="rId2" w:history="1">
      <w:r>
        <w:rPr>
          <w:rStyle w:val="Hyperlink"/>
          <w:rFonts w:ascii="Arial" w:hAnsi="Arial" w:cs="Arial"/>
          <w:b/>
          <w:bCs/>
          <w:sz w:val="20"/>
          <w:szCs w:val="20"/>
        </w:rPr>
        <w:t>cartor</w:t>
      </w:r>
    </w:hyperlink>
    <w:hyperlink r:id="rId3" w:history="1">
      <w:r>
        <w:rPr>
          <w:rStyle w:val="Hyperlink"/>
          <w:rFonts w:ascii="Arial" w:hAnsi="Arial" w:cs="Arial"/>
          <w:b/>
          <w:bCs/>
          <w:sz w:val="20"/>
          <w:szCs w:val="20"/>
        </w:rPr>
        <w:t>io@registrovo</w:t>
      </w:r>
    </w:hyperlink>
    <w:hyperlink r:id="rId4" w:history="1">
      <w:r>
        <w:rPr>
          <w:rStyle w:val="Hyperlink"/>
          <w:rFonts w:ascii="Arial" w:hAnsi="Arial" w:cs="Arial"/>
          <w:b/>
          <w:bCs/>
          <w:sz w:val="20"/>
          <w:szCs w:val="20"/>
        </w:rPr>
        <w:t>torantim.com.br</w:t>
      </w:r>
    </w:hyperlink>
    <w:r>
      <w:rPr>
        <w:rFonts w:ascii="Arial" w:hAnsi="Arial" w:cs="Arial"/>
        <w:b/>
        <w:bCs/>
        <w:sz w:val="20"/>
        <w:szCs w:val="20"/>
      </w:rPr>
      <w:t xml:space="preserve">   fone (15) 3353-7700</w:t>
    </w:r>
  </w:p>
  <w:p w14:paraId="4B99E171" w14:textId="77777777" w:rsidR="00DC4E8F" w:rsidRDefault="00DC4E8F">
    <w:pPr>
      <w:pStyle w:val="Cabealho"/>
      <w:jc w:val="center"/>
      <w:rPr>
        <w:rFonts w:ascii="Arial" w:hAnsi="Arial" w:cs="Arial"/>
        <w:b/>
        <w:bCs/>
        <w:sz w:val="20"/>
        <w:szCs w:val="20"/>
      </w:rPr>
    </w:pPr>
  </w:p>
  <w:p w14:paraId="696A88BC" w14:textId="77777777" w:rsidR="00DC4E8F" w:rsidRDefault="00DC4E8F">
    <w:pPr>
      <w:pStyle w:val="Cabealh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ab/>
      <w:t xml:space="preserve">                   NAILA DE REZENDE KHURI</w:t>
    </w:r>
  </w:p>
  <w:p w14:paraId="370C8896" w14:textId="77777777" w:rsidR="00DC4E8F" w:rsidRDefault="00DC4E8F">
    <w:pPr>
      <w:pStyle w:val="Cabealho"/>
      <w:pBdr>
        <w:bottom w:val="single" w:sz="4" w:space="1" w:color="000000"/>
      </w:pBdr>
      <w:jc w:val="center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OFICIAL</w:t>
    </w:r>
  </w:p>
  <w:p w14:paraId="76E0B8BB" w14:textId="77777777" w:rsidR="00DC4E8F" w:rsidRDefault="00DC4E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C2E4E"/>
    <w:rsid w:val="00061BFE"/>
    <w:rsid w:val="001C2E4E"/>
    <w:rsid w:val="00DC4E8F"/>
    <w:rsid w:val="00FA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123DE"/>
  <w15:docId w15:val="{ED0D5CE8-E6C3-4967-BC39-097123754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t-BR" w:eastAsia="pt-BR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uiPriority w:val="11"/>
    <w:qFormat/>
    <w:pPr>
      <w:jc w:val="center"/>
    </w:pPr>
    <w:rPr>
      <w:i/>
      <w:iCs/>
    </w:r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customStyle="1" w:styleId="Normal0">
    <w:name w:val="[Normal]"/>
    <w:pPr>
      <w:autoSpaceDE w:val="0"/>
      <w:textAlignment w:val="auto"/>
    </w:pPr>
    <w:rPr>
      <w:rFonts w:ascii="Arial" w:eastAsia="Calibri" w:hAnsi="Arial" w:cs="Arial"/>
      <w:kern w:val="0"/>
      <w:lang w:eastAsia="en-US"/>
    </w:r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pPr>
      <w:widowControl/>
      <w:suppressAutoHyphens w:val="0"/>
      <w:spacing w:after="200" w:line="276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styleId="nfase">
    <w:name w:val="Emphasis"/>
    <w:basedOn w:val="Fontepargpadro"/>
    <w:rPr>
      <w:i/>
      <w:iCs/>
    </w:rPr>
  </w:style>
  <w:style w:type="character" w:styleId="Hyperlink">
    <w:name w:val="Hyperlink"/>
    <w:rPr>
      <w:color w:val="0000FF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TextodebaloChar">
    <w:name w:val="Texto de balão Char"/>
    <w:basedOn w:val="Fontepargpadro"/>
    <w:rPr>
      <w:rFonts w:ascii="Tahoma" w:hAnsi="Tahoma"/>
      <w:sz w:val="16"/>
      <w:szCs w:val="16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rtorio@registrovotorantim.com.br" TargetMode="External"/><Relationship Id="rId2" Type="http://schemas.openxmlformats.org/officeDocument/2006/relationships/hyperlink" Target="mailto:cartorio@registrovotorantim.com.br" TargetMode="External"/><Relationship Id="rId1" Type="http://schemas.openxmlformats.org/officeDocument/2006/relationships/image" Target="media/image1.png"/><Relationship Id="rId4" Type="http://schemas.openxmlformats.org/officeDocument/2006/relationships/hyperlink" Target="mailto:cartorio@registrovotorantim.com.b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469</Words>
  <Characters>2538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Naila de Rezende Khuri</dc:creator>
  <cp:lastModifiedBy>Lucas Louvison Palma</cp:lastModifiedBy>
  <cp:revision>2</cp:revision>
  <cp:lastPrinted>2025-04-26T12:44:00Z</cp:lastPrinted>
  <dcterms:created xsi:type="dcterms:W3CDTF">2025-04-26T12:54:00Z</dcterms:created>
  <dcterms:modified xsi:type="dcterms:W3CDTF">2025-04-26T12:54:00Z</dcterms:modified>
</cp:coreProperties>
</file>