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AO</w:t>
      </w: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OFICIAL DE REGISTRO DE IMÓVEIS E ANEXOS DA COMARCA DE VOTORANTIM-SP.</w:t>
      </w:r>
    </w:p>
    <w:p w:rsidR="00B11137" w:rsidRDefault="00B11137">
      <w:pPr>
        <w:pStyle w:val="Standard"/>
        <w:jc w:val="center"/>
        <w:rPr>
          <w:rFonts w:ascii="Arial" w:hAnsi="Arial"/>
          <w:b/>
        </w:rPr>
      </w:pPr>
    </w:p>
    <w:p w:rsidR="00B11137" w:rsidRDefault="00000000">
      <w:pPr>
        <w:pStyle w:val="Standard"/>
        <w:jc w:val="center"/>
      </w:pPr>
      <w:r>
        <w:rPr>
          <w:rFonts w:ascii="Arial" w:hAnsi="Arial" w:cs="Arial"/>
          <w:b/>
        </w:rPr>
        <w:t>REQUERIMENTO</w:t>
      </w:r>
    </w:p>
    <w:p w:rsidR="00B11137" w:rsidRDefault="00B11137">
      <w:pPr>
        <w:pStyle w:val="Standard"/>
        <w:jc w:val="both"/>
      </w:pPr>
    </w:p>
    <w:p w:rsidR="00B11137" w:rsidRDefault="00B11137">
      <w:pPr>
        <w:pStyle w:val="Standard"/>
        <w:jc w:val="center"/>
        <w:rPr>
          <w:rFonts w:ascii="Arial" w:hAnsi="Arial"/>
          <w:b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Nome/Denominação Social:</w:t>
      </w:r>
    </w:p>
    <w:p w:rsidR="00B11137" w:rsidRDefault="00B1113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B1113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CPF/CNPJ: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75" w:type="dxa"/>
        <w:tblInd w:w="-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75"/>
      </w:tblGrid>
      <w:tr w:rsidR="00B11137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7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11137" w:rsidRDefault="00000000">
            <w:pPr>
              <w:pStyle w:val="NormalWeb"/>
              <w:spacing w:before="0" w:after="0"/>
              <w:ind w:left="126"/>
              <w:jc w:val="both"/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</w:rPr>
        <w:t>Nacionalidade:     brasileira        outra: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B11137" w:rsidRDefault="00B1113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:rsidR="00B11137" w:rsidRDefault="00B1113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Existência de União Estável:       Sim        Não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Filiação:</w:t>
      </w:r>
    </w:p>
    <w:p w:rsidR="00B11137" w:rsidRDefault="00B1113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Profissão: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Domicílio e Residência: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</w:rPr>
        <w:t>E-mail:</w:t>
      </w:r>
    </w:p>
    <w:p w:rsidR="00B11137" w:rsidRDefault="00B1113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averbado o </w:t>
      </w:r>
      <w:r>
        <w:rPr>
          <w:rFonts w:ascii="Arial" w:hAnsi="Arial"/>
          <w:b/>
        </w:rPr>
        <w:t>CANCELAMENTO DO USUFRUTO</w:t>
      </w:r>
      <w:r>
        <w:rPr>
          <w:rFonts w:ascii="Arial" w:hAnsi="Arial"/>
        </w:rPr>
        <w:t xml:space="preserve"> que recai sobre o imóvel matriculado sob o nº ___________ desta Serventia, pelo seguinte motivo:</w:t>
      </w:r>
    </w:p>
    <w:p w:rsidR="00B11137" w:rsidRDefault="00000000">
      <w:pPr>
        <w:pStyle w:val="Standard"/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(  ) falecimento do usufrutuário;        </w:t>
      </w: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/>
        </w:rPr>
        <w:t>(  ) renúncia por escritura pública;</w:t>
      </w: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/>
        </w:rPr>
        <w:t>(  ) pelo termo de sua duração;</w:t>
      </w: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/>
        </w:rPr>
        <w:t>(  ) pela extinção da pessoa jurídica usufrutuária ou decurso de trinta anos da data em que se começou a exercer.</w:t>
      </w:r>
    </w:p>
    <w:p w:rsidR="00B11137" w:rsidRDefault="00000000">
      <w:pPr>
        <w:pStyle w:val="Standard"/>
        <w:spacing w:line="360" w:lineRule="auto"/>
        <w:jc w:val="both"/>
      </w:pPr>
      <w:r>
        <w:rPr>
          <w:rFonts w:ascii="Arial" w:hAnsi="Arial" w:cs="Arial"/>
        </w:rPr>
        <w:t>Declaro que os campos em brancos são dados desconhecidos.</w:t>
      </w:r>
    </w:p>
    <w:p w:rsidR="00B11137" w:rsidRDefault="00000000">
      <w:pPr>
        <w:pStyle w:val="Standard"/>
        <w:spacing w:line="360" w:lineRule="auto"/>
        <w:jc w:val="center"/>
      </w:pPr>
      <w:r>
        <w:rPr>
          <w:rFonts w:ascii="Arial" w:hAnsi="Arial" w:cs="Arial"/>
        </w:rPr>
        <w:t>Votorantim, ____ de _______________ de 20__.</w:t>
      </w:r>
    </w:p>
    <w:p w:rsidR="00B11137" w:rsidRDefault="00B11137">
      <w:pPr>
        <w:pStyle w:val="Standard"/>
        <w:rPr>
          <w:rFonts w:ascii="Arial" w:hAnsi="Arial" w:cs="Arial"/>
        </w:rPr>
      </w:pPr>
    </w:p>
    <w:p w:rsidR="00B11137" w:rsidRDefault="00B11137">
      <w:pPr>
        <w:pStyle w:val="Standard"/>
        <w:rPr>
          <w:rFonts w:ascii="Arial" w:hAnsi="Arial" w:cs="Arial"/>
        </w:rPr>
      </w:pPr>
      <w:bookmarkStart w:id="0" w:name="_GoBack"/>
      <w:bookmarkEnd w:id="0"/>
    </w:p>
    <w:p w:rsidR="00B11137" w:rsidRDefault="00000000">
      <w:pPr>
        <w:pStyle w:val="Standard"/>
        <w:jc w:val="center"/>
      </w:pPr>
      <w:r>
        <w:rPr>
          <w:rFonts w:ascii="Arial" w:hAnsi="Arial" w:cs="Arial"/>
        </w:rPr>
        <w:t>___________________________________</w:t>
      </w:r>
    </w:p>
    <w:p w:rsidR="00B11137" w:rsidRDefault="00000000">
      <w:pPr>
        <w:pStyle w:val="Standard"/>
        <w:jc w:val="center"/>
      </w:pPr>
      <w:r>
        <w:rPr>
          <w:rFonts w:ascii="Arial" w:hAnsi="Arial" w:cs="Arial"/>
        </w:rPr>
        <w:t>Assinatura</w:t>
      </w:r>
    </w:p>
    <w:sectPr w:rsidR="00B11137">
      <w:pgSz w:w="11906" w:h="16838"/>
      <w:pgMar w:top="567" w:right="1701" w:bottom="1135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35913" w:rsidRDefault="00F35913">
      <w:pPr>
        <w:spacing w:after="0" w:line="240" w:lineRule="auto"/>
      </w:pPr>
      <w:r>
        <w:separator/>
      </w:r>
    </w:p>
  </w:endnote>
  <w:endnote w:type="continuationSeparator" w:id="0">
    <w:p w:rsidR="00F35913" w:rsidRDefault="00F35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35913" w:rsidRDefault="00F3591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35913" w:rsidRDefault="00F359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11137"/>
    <w:rsid w:val="00B11137"/>
    <w:rsid w:val="00B87B18"/>
    <w:rsid w:val="00BA35C4"/>
    <w:rsid w:val="00F3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896B45-333B-4FDC-ABFD-6B0B48A8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806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cp:lastPrinted>2021-04-08T10:36:00Z</cp:lastPrinted>
  <dcterms:created xsi:type="dcterms:W3CDTF">2025-03-06T18:40:00Z</dcterms:created>
  <dcterms:modified xsi:type="dcterms:W3CDTF">2025-03-06T18:40:00Z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